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221" w:rsidRDefault="00922E62">
      <w:pPr>
        <w:rPr>
          <w:rFonts w:cs="David"/>
          <w:sz w:val="28"/>
          <w:szCs w:val="28"/>
          <w:rtl/>
        </w:rPr>
      </w:pPr>
      <w:bookmarkStart w:id="0" w:name="_GoBack"/>
      <w:bookmarkEnd w:id="0"/>
      <w:proofErr w:type="spellStart"/>
      <w:r>
        <w:rPr>
          <w:rFonts w:cs="David" w:hint="cs"/>
          <w:sz w:val="28"/>
          <w:szCs w:val="28"/>
          <w:rtl/>
        </w:rPr>
        <w:t>בעזהי"ת</w:t>
      </w:r>
      <w:r w:rsidR="006E5149">
        <w:rPr>
          <w:rFonts w:cs="David" w:hint="cs"/>
          <w:sz w:val="28"/>
          <w:szCs w:val="28"/>
          <w:rtl/>
        </w:rPr>
        <w:t>ד</w:t>
      </w:r>
      <w:proofErr w:type="spellEnd"/>
    </w:p>
    <w:p w:rsidR="00563211" w:rsidRDefault="00563211">
      <w:pPr>
        <w:rPr>
          <w:rFonts w:cs="David"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1989555" cy="1811415"/>
            <wp:effectExtent l="19050" t="0" r="0" b="0"/>
            <wp:docPr id="24" name="תמונה 4" descr="http://www.netdiet.co.il/wp-content/uploads/2012/06/canstockphoto5297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etdiet.co.il/wp-content/uploads/2012/06/canstockphoto52972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72" cy="181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sz w:val="28"/>
          <w:szCs w:val="28"/>
          <w:rtl/>
        </w:rPr>
        <w:t>1</w:t>
      </w:r>
    </w:p>
    <w:p w:rsidR="003E0576" w:rsidRDefault="003E0576">
      <w:pPr>
        <w:rPr>
          <w:rFonts w:cs="David"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2092774" cy="1791801"/>
            <wp:effectExtent l="19050" t="0" r="2726" b="0"/>
            <wp:docPr id="22" name="תמונה 1" descr="http://myfitness.co.il/wp-content/uploads/2015/04/2-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fitness.co.il/wp-content/uploads/2015/04/2-4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722" cy="179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sz w:val="28"/>
          <w:szCs w:val="28"/>
          <w:rtl/>
        </w:rPr>
        <w:t>3</w:t>
      </w:r>
    </w:p>
    <w:p w:rsidR="003E0576" w:rsidRDefault="003E0576">
      <w:pPr>
        <w:rPr>
          <w:rFonts w:cs="David"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2092343" cy="1108950"/>
            <wp:effectExtent l="19050" t="0" r="3157" b="0"/>
            <wp:docPr id="27" name="תמונה 4" descr="http://www.maccabi4u.co.il/SIP_STORAGE/files/0/6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ccabi4u.co.il/SIP_STORAGE/files/0/6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528" cy="110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sz w:val="28"/>
          <w:szCs w:val="28"/>
          <w:rtl/>
        </w:rPr>
        <w:t>4</w:t>
      </w:r>
    </w:p>
    <w:p w:rsidR="00E72B94" w:rsidRDefault="00E72B94">
      <w:pPr>
        <w:rPr>
          <w:rFonts w:cs="David"/>
          <w:sz w:val="28"/>
          <w:szCs w:val="28"/>
          <w:rtl/>
        </w:rPr>
      </w:pPr>
    </w:p>
    <w:p w:rsidR="00896561" w:rsidRDefault="00896561">
      <w:pPr>
        <w:rPr>
          <w:rFonts w:cs="David"/>
          <w:sz w:val="28"/>
          <w:szCs w:val="28"/>
          <w:rtl/>
        </w:rPr>
      </w:pPr>
    </w:p>
    <w:p w:rsidR="00896561" w:rsidRDefault="00896561">
      <w:pPr>
        <w:rPr>
          <w:rFonts w:cs="David"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1503207" cy="1503207"/>
            <wp:effectExtent l="19050" t="0" r="1743" b="0"/>
            <wp:docPr id="19" name="תמונה 19" descr="https://piercebrennandesign.files.wordpress.com/2013/08/ba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iercebrennandesign.files.wordpress.com/2013/08/bab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714" cy="150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sz w:val="28"/>
          <w:szCs w:val="28"/>
          <w:rtl/>
        </w:rPr>
        <w:t>9</w:t>
      </w:r>
    </w:p>
    <w:p w:rsidR="00922E62" w:rsidRDefault="00922E62">
      <w:pPr>
        <w:rPr>
          <w:rFonts w:cs="David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>
            <wp:extent cx="2068489" cy="1379529"/>
            <wp:effectExtent l="19050" t="0" r="7961" b="0"/>
            <wp:docPr id="1" name="תמונה 1" descr="http://foodpage.wpengine.netdna-cdn.com/wp-content/uploads/2013/09/%D7%9E%D7%92%D7%93%D7%A8%D7%94-%D7%91%D7%99%D7%AA%D7%99%D7%AA-%D7%A6%D7%99%D7%9C%D7%95%D7%9D-%D7%97%D7%92%D7%99%D7%AA-%D7%92%D7%95%D7%A8%D7%9F-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odpage.wpengine.netdna-cdn.com/wp-content/uploads/2013/09/%D7%9E%D7%92%D7%93%D7%A8%D7%94-%D7%91%D7%99%D7%AA%D7%99%D7%AA-%D7%A6%D7%99%D7%9C%D7%95%D7%9D-%D7%97%D7%92%D7%99%D7%AA-%D7%92%D7%95%D7%A8%D7%9F-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402" cy="137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sz w:val="28"/>
          <w:szCs w:val="28"/>
          <w:rtl/>
        </w:rPr>
        <w:t>12</w:t>
      </w:r>
    </w:p>
    <w:p w:rsidR="00060DD6" w:rsidRDefault="00060DD6">
      <w:pPr>
        <w:rPr>
          <w:rFonts w:cs="David"/>
          <w:sz w:val="28"/>
          <w:szCs w:val="28"/>
        </w:rPr>
      </w:pPr>
    </w:p>
    <w:p w:rsidR="006E0CA4" w:rsidRDefault="006E0CA4">
      <w:pPr>
        <w:rPr>
          <w:rFonts w:cs="David"/>
          <w:sz w:val="28"/>
          <w:szCs w:val="28"/>
          <w:rtl/>
        </w:rPr>
      </w:pPr>
    </w:p>
    <w:p w:rsidR="00060DD6" w:rsidRDefault="00060DD6">
      <w:pPr>
        <w:rPr>
          <w:rFonts w:cs="David"/>
          <w:sz w:val="28"/>
          <w:szCs w:val="28"/>
          <w:rtl/>
        </w:rPr>
      </w:pPr>
    </w:p>
    <w:p w:rsidR="00060DD6" w:rsidRDefault="00060DD6">
      <w:pPr>
        <w:rPr>
          <w:rFonts w:cs="David"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2152481" cy="1194534"/>
            <wp:effectExtent l="19050" t="0" r="169" b="0"/>
            <wp:docPr id="10" name="תמונה 10" descr="http://images.nana10.co.il/upload/mediastock/img/1789/0/164/164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s.nana10.co.il/upload/mediastock/img/1789/0/164/1645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792" cy="119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489B">
        <w:rPr>
          <w:rFonts w:cs="David" w:hint="cs"/>
          <w:sz w:val="28"/>
          <w:szCs w:val="28"/>
          <w:rtl/>
        </w:rPr>
        <w:t>13</w:t>
      </w:r>
    </w:p>
    <w:p w:rsidR="00A536A1" w:rsidRDefault="00A536A1">
      <w:pPr>
        <w:rPr>
          <w:rFonts w:cs="David"/>
          <w:sz w:val="28"/>
          <w:szCs w:val="28"/>
          <w:rtl/>
        </w:rPr>
      </w:pPr>
    </w:p>
    <w:p w:rsidR="00FF1C3A" w:rsidRDefault="00FF1C3A">
      <w:pPr>
        <w:rPr>
          <w:rFonts w:cs="David"/>
          <w:sz w:val="28"/>
          <w:szCs w:val="28"/>
          <w:rtl/>
        </w:rPr>
      </w:pPr>
      <w:r>
        <w:rPr>
          <w:rFonts w:cs="David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282322" cy="1710933"/>
            <wp:effectExtent l="19050" t="0" r="3678" b="0"/>
            <wp:docPr id="40" name="תמונה 40" descr="http://anybase.com/download/1864/Mosdi/29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anybase.com/download/1864/Mosdi/29-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481" cy="171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sz w:val="28"/>
          <w:szCs w:val="28"/>
          <w:rtl/>
        </w:rPr>
        <w:t>14</w:t>
      </w:r>
    </w:p>
    <w:p w:rsidR="006E1568" w:rsidRDefault="006E1568">
      <w:pPr>
        <w:rPr>
          <w:rFonts w:cs="David"/>
          <w:sz w:val="28"/>
          <w:szCs w:val="28"/>
          <w:rtl/>
        </w:rPr>
      </w:pPr>
      <w:r w:rsidRPr="006E1568">
        <w:rPr>
          <w:rFonts w:cs="David"/>
          <w:noProof/>
          <w:sz w:val="28"/>
          <w:szCs w:val="28"/>
          <w:rtl/>
        </w:rPr>
        <w:drawing>
          <wp:inline distT="0" distB="0" distL="0" distR="0">
            <wp:extent cx="1945435" cy="1460066"/>
            <wp:effectExtent l="19050" t="0" r="0" b="0"/>
            <wp:docPr id="3" name="irc_mi" descr="http://msc.wcdn.co.il/w/w-635/1418652-18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sc.wcdn.co.il/w/w-635/1418652-18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058" cy="146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sz w:val="28"/>
          <w:szCs w:val="28"/>
          <w:rtl/>
        </w:rPr>
        <w:t>15</w:t>
      </w:r>
    </w:p>
    <w:p w:rsidR="00881050" w:rsidRDefault="00881050" w:rsidP="006E1568">
      <w:pPr>
        <w:rPr>
          <w:rFonts w:cs="David"/>
          <w:sz w:val="28"/>
          <w:szCs w:val="28"/>
          <w:rtl/>
        </w:rPr>
      </w:pPr>
      <w:r w:rsidRPr="00881050">
        <w:rPr>
          <w:rFonts w:cs="David"/>
          <w:noProof/>
          <w:sz w:val="28"/>
          <w:szCs w:val="28"/>
          <w:rtl/>
        </w:rPr>
        <w:lastRenderedPageBreak/>
        <w:drawing>
          <wp:inline distT="0" distB="0" distL="0" distR="0">
            <wp:extent cx="2383634" cy="1395385"/>
            <wp:effectExtent l="19050" t="0" r="0" b="0"/>
            <wp:docPr id="21" name="תמונה 43" descr="http://www.hagits.com/wp-content/uploads/2016/01/-------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hagits.com/wp-content/uploads/2016/01/----------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04" cy="139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1568">
        <w:rPr>
          <w:rFonts w:cs="David" w:hint="cs"/>
          <w:sz w:val="28"/>
          <w:szCs w:val="28"/>
          <w:rtl/>
        </w:rPr>
        <w:t>16</w:t>
      </w:r>
    </w:p>
    <w:p w:rsidR="006E1568" w:rsidRDefault="006E1568" w:rsidP="006E1568">
      <w:pPr>
        <w:rPr>
          <w:rFonts w:cs="David"/>
          <w:sz w:val="28"/>
          <w:szCs w:val="28"/>
          <w:rtl/>
        </w:rPr>
      </w:pPr>
      <w:r w:rsidRPr="006E1568">
        <w:rPr>
          <w:rFonts w:cs="David"/>
          <w:noProof/>
          <w:sz w:val="28"/>
          <w:szCs w:val="28"/>
          <w:rtl/>
        </w:rPr>
        <w:drawing>
          <wp:inline distT="0" distB="0" distL="0" distR="0">
            <wp:extent cx="1937815" cy="1596565"/>
            <wp:effectExtent l="19050" t="0" r="5285" b="0"/>
            <wp:docPr id="6" name="irc_mi" descr="http://www.hayadan.org.il/images/content3/2013/09/shutterstock_130921997-500x412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ayadan.org.il/images/content3/2013/09/shutterstock_130921997-500x412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998" cy="159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sz w:val="28"/>
          <w:szCs w:val="28"/>
          <w:rtl/>
        </w:rPr>
        <w:t>17</w:t>
      </w:r>
    </w:p>
    <w:p w:rsidR="00840CD5" w:rsidRDefault="00840CD5" w:rsidP="006E1568">
      <w:pPr>
        <w:rPr>
          <w:rFonts w:cs="David"/>
          <w:sz w:val="28"/>
          <w:szCs w:val="28"/>
          <w:rtl/>
        </w:rPr>
      </w:pPr>
      <w:r>
        <w:rPr>
          <w:rFonts w:cs="David"/>
          <w:sz w:val="28"/>
          <w:szCs w:val="28"/>
        </w:rPr>
        <w:t>1</w:t>
      </w:r>
      <w:r w:rsidR="006E1568">
        <w:rPr>
          <w:rFonts w:cs="David"/>
          <w:sz w:val="28"/>
          <w:szCs w:val="28"/>
        </w:rPr>
        <w:t>8</w:t>
      </w:r>
      <w:r>
        <w:rPr>
          <w:noProof/>
        </w:rPr>
        <w:drawing>
          <wp:inline distT="0" distB="0" distL="0" distR="0">
            <wp:extent cx="2337619" cy="2040222"/>
            <wp:effectExtent l="19050" t="0" r="5531" b="0"/>
            <wp:docPr id="23" name="תמונה 1" descr="http://www.nortongethealthy.com/sites/default/files/styles/large/public/heart-foods.jpg?itok=t5xtjwg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ortongethealthy.com/sites/default/files/styles/large/public/heart-foods.jpg?itok=t5xtjwgt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324" cy="204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C3A" w:rsidRDefault="006E1568">
      <w:pPr>
        <w:rPr>
          <w:rFonts w:cs="David"/>
          <w:sz w:val="28"/>
          <w:szCs w:val="28"/>
          <w:rtl/>
        </w:rPr>
      </w:pPr>
      <w:r w:rsidRPr="006E1568">
        <w:rPr>
          <w:rFonts w:cs="David"/>
          <w:noProof/>
          <w:sz w:val="28"/>
          <w:szCs w:val="28"/>
          <w:rtl/>
        </w:rPr>
        <w:drawing>
          <wp:inline distT="0" distB="0" distL="0" distR="0">
            <wp:extent cx="1875905" cy="1407884"/>
            <wp:effectExtent l="19050" t="0" r="0" b="0"/>
            <wp:docPr id="94" name="irc_mi" descr="http://www.agogo.co.il/wp-content/uploads/2012/11/burnfood1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gogo.co.il/wp-content/uploads/2012/11/burnfood1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506" cy="140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sz w:val="28"/>
          <w:szCs w:val="28"/>
          <w:rtl/>
        </w:rPr>
        <w:t>19</w:t>
      </w:r>
    </w:p>
    <w:p w:rsidR="006E1568" w:rsidRDefault="006E1568">
      <w:pPr>
        <w:rPr>
          <w:rFonts w:cs="David"/>
          <w:sz w:val="28"/>
          <w:szCs w:val="28"/>
        </w:rPr>
      </w:pPr>
      <w:r w:rsidRPr="006E1568">
        <w:rPr>
          <w:rFonts w:cs="David"/>
          <w:noProof/>
          <w:sz w:val="28"/>
          <w:szCs w:val="28"/>
          <w:rtl/>
        </w:rPr>
        <w:drawing>
          <wp:inline distT="0" distB="0" distL="0" distR="0">
            <wp:extent cx="1831276" cy="1144475"/>
            <wp:effectExtent l="19050" t="0" r="0" b="0"/>
            <wp:docPr id="8" name="irc_mi" descr="http://1.bp.blogspot.com/-J-wCaoIwPx0/U0fJigJ6zTI/AAAAAAAAY-g/9VbfEgJ-8Wg/s1600/sommer-wallpaper-mit-gras-blumen-und-sonne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J-wCaoIwPx0/U0fJigJ6zTI/AAAAAAAAY-g/9VbfEgJ-8Wg/s1600/sommer-wallpaper-mit-gras-blumen-und-sonne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476" cy="11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sz w:val="28"/>
          <w:szCs w:val="28"/>
          <w:rtl/>
        </w:rPr>
        <w:t>20</w:t>
      </w:r>
    </w:p>
    <w:p w:rsidR="00792D4A" w:rsidRDefault="00792D4A">
      <w:pPr>
        <w:rPr>
          <w:rFonts w:cs="David"/>
          <w:sz w:val="28"/>
          <w:szCs w:val="28"/>
          <w:rtl/>
        </w:rPr>
      </w:pPr>
    </w:p>
    <w:p w:rsidR="007C47CC" w:rsidRDefault="00CB29B8">
      <w:pPr>
        <w:rPr>
          <w:rFonts w:cs="David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>
            <wp:extent cx="1876487" cy="1162821"/>
            <wp:effectExtent l="19050" t="0" r="9463" b="0"/>
            <wp:docPr id="9" name="תמונה 4" descr="http://www.ynet.co.il/PicServer3/2013/08/28/4829886/490x270_1_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ynet.co.il/PicServer3/2013/08/28/4829886/490x270_1_(Large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586" cy="116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sz w:val="28"/>
          <w:szCs w:val="28"/>
          <w:rtl/>
        </w:rPr>
        <w:t>22</w:t>
      </w:r>
    </w:p>
    <w:p w:rsidR="00F1495D" w:rsidRDefault="00F1495D">
      <w:pPr>
        <w:rPr>
          <w:rFonts w:cs="David"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1836639" cy="1161787"/>
            <wp:effectExtent l="19050" t="0" r="0" b="0"/>
            <wp:docPr id="11" name="תמונה 7" descr="http://www.emetaheret.org.il/blog/wp-content/uploads/2012/10/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metaheret.org.il/blog/wp-content/uploads/2012/10/F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829" cy="116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6F3E">
        <w:rPr>
          <w:rFonts w:cs="David" w:hint="cs"/>
          <w:sz w:val="28"/>
          <w:szCs w:val="28"/>
          <w:rtl/>
        </w:rPr>
        <w:t>24</w:t>
      </w:r>
    </w:p>
    <w:p w:rsidR="003E0576" w:rsidRDefault="003E0576">
      <w:pPr>
        <w:rPr>
          <w:rFonts w:cs="David"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2141095" cy="1337244"/>
            <wp:effectExtent l="19050" t="0" r="0" b="0"/>
            <wp:docPr id="29" name="תמונה 7" descr="http://g03.a.alicdn.com/kf/HTB1epoZKVXXXXXqXXXXq6xXFXXXm/Food-Drinks-Juice-font-b-Fruit-b-font-Orange-font-b-fruit-b-font-Kiwi-App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03.a.alicdn.com/kf/HTB1epoZKVXXXXXqXXXXq6xXFXXXm/Food-Drinks-Juice-font-b-Fruit-b-font-Orange-font-b-fruit-b-font-Kiwi-Apple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95" cy="133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sz w:val="28"/>
          <w:szCs w:val="28"/>
          <w:rtl/>
        </w:rPr>
        <w:t>26</w:t>
      </w:r>
    </w:p>
    <w:p w:rsidR="00F1495D" w:rsidRDefault="00F1495D">
      <w:pPr>
        <w:rPr>
          <w:rFonts w:cs="David"/>
          <w:sz w:val="28"/>
          <w:szCs w:val="28"/>
          <w:rtl/>
        </w:rPr>
      </w:pPr>
    </w:p>
    <w:p w:rsidR="00F1495D" w:rsidRDefault="00F1495D">
      <w:pPr>
        <w:rPr>
          <w:rFonts w:cs="David"/>
          <w:sz w:val="28"/>
          <w:szCs w:val="28"/>
          <w:rtl/>
        </w:rPr>
      </w:pPr>
    </w:p>
    <w:p w:rsidR="00F1495D" w:rsidRDefault="00074645">
      <w:pPr>
        <w:rPr>
          <w:rFonts w:cs="David"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2124106" cy="2008508"/>
            <wp:effectExtent l="19050" t="0" r="9494" b="0"/>
            <wp:docPr id="15" name="תמונה 1" descr="http://www.ynet.co.il/PicServer4/2014/12/23/5773477/plat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ynet.co.il/PicServer4/2014/12/23/5773477/plate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18" cy="200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sz w:val="28"/>
          <w:szCs w:val="28"/>
          <w:rtl/>
        </w:rPr>
        <w:t>27</w:t>
      </w:r>
    </w:p>
    <w:p w:rsidR="007C3C5B" w:rsidRDefault="007C3C5B">
      <w:pPr>
        <w:rPr>
          <w:rFonts w:cs="David"/>
          <w:sz w:val="28"/>
          <w:szCs w:val="28"/>
          <w:rtl/>
        </w:rPr>
      </w:pPr>
      <w:r w:rsidRPr="007C3C5B">
        <w:rPr>
          <w:rFonts w:cs="David"/>
          <w:noProof/>
          <w:sz w:val="28"/>
          <w:szCs w:val="28"/>
          <w:rtl/>
        </w:rPr>
        <w:lastRenderedPageBreak/>
        <w:drawing>
          <wp:inline distT="0" distB="0" distL="0" distR="0">
            <wp:extent cx="2359107" cy="1965867"/>
            <wp:effectExtent l="19050" t="0" r="3093" b="0"/>
            <wp:docPr id="51" name="irc_mi" descr="http://www.sababakids.co.il/media/catalog/product/cache/4/image/1200x1000/9df78eab33525d08d6e5fb8d27136e95/2/3/2332_2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ababakids.co.il/media/catalog/product/cache/4/image/1200x1000/9df78eab33525d08d6e5fb8d27136e95/2/3/2332_2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075" cy="196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sz w:val="28"/>
          <w:szCs w:val="28"/>
          <w:rtl/>
        </w:rPr>
        <w:t>28</w:t>
      </w:r>
    </w:p>
    <w:p w:rsidR="007C3C5B" w:rsidRDefault="007C3C5B">
      <w:pPr>
        <w:rPr>
          <w:rFonts w:cs="David"/>
          <w:sz w:val="28"/>
          <w:szCs w:val="28"/>
          <w:rtl/>
        </w:rPr>
      </w:pPr>
      <w:r w:rsidRPr="007C3C5B">
        <w:rPr>
          <w:rFonts w:cs="David"/>
          <w:noProof/>
          <w:sz w:val="28"/>
          <w:szCs w:val="28"/>
          <w:rtl/>
        </w:rPr>
        <w:drawing>
          <wp:inline distT="0" distB="0" distL="0" distR="0">
            <wp:extent cx="2159164" cy="1573490"/>
            <wp:effectExtent l="19050" t="0" r="0" b="0"/>
            <wp:docPr id="157" name="irc_mi" descr="http://www.lunch-time.co.il/wp-content/uploads/2014/06/lunchtime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unch-time.co.il/wp-content/uploads/2014/06/lunchtime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758" cy="157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sz w:val="28"/>
          <w:szCs w:val="28"/>
          <w:rtl/>
        </w:rPr>
        <w:t>29</w:t>
      </w:r>
    </w:p>
    <w:p w:rsidR="007C3C5B" w:rsidRDefault="007C3C5B">
      <w:pPr>
        <w:rPr>
          <w:rFonts w:cs="David"/>
          <w:sz w:val="28"/>
          <w:szCs w:val="28"/>
          <w:rtl/>
        </w:rPr>
      </w:pPr>
    </w:p>
    <w:p w:rsidR="007C3C5B" w:rsidRDefault="007C3C5B" w:rsidP="007C3C5B">
      <w:pPr>
        <w:rPr>
          <w:rFonts w:cs="David"/>
          <w:sz w:val="28"/>
          <w:szCs w:val="28"/>
          <w:rtl/>
        </w:rPr>
      </w:pPr>
      <w:r w:rsidRPr="007C3C5B">
        <w:rPr>
          <w:rFonts w:cs="David"/>
          <w:noProof/>
          <w:sz w:val="28"/>
          <w:szCs w:val="28"/>
          <w:rtl/>
        </w:rPr>
        <w:drawing>
          <wp:inline distT="0" distB="0" distL="0" distR="0">
            <wp:extent cx="2489194" cy="1629356"/>
            <wp:effectExtent l="19050" t="0" r="6356" b="0"/>
            <wp:docPr id="77" name="irc_mi" descr="http://mame.kikar.co.il/data/auto/nadm/ca/ugql442g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me.kikar.co.il/data/auto/nadm/ca/ugql442g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125" cy="1629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sz w:val="28"/>
          <w:szCs w:val="28"/>
          <w:rtl/>
        </w:rPr>
        <w:t>31</w:t>
      </w:r>
    </w:p>
    <w:p w:rsidR="0022701A" w:rsidRDefault="0022701A" w:rsidP="007C3C5B">
      <w:pPr>
        <w:rPr>
          <w:rFonts w:cs="David"/>
          <w:sz w:val="28"/>
          <w:szCs w:val="28"/>
          <w:rtl/>
        </w:rPr>
      </w:pPr>
    </w:p>
    <w:p w:rsidR="0022701A" w:rsidRDefault="0022701A" w:rsidP="007C3C5B">
      <w:pPr>
        <w:rPr>
          <w:rFonts w:cs="David"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2410211" cy="1580484"/>
            <wp:effectExtent l="19050" t="0" r="9139" b="0"/>
            <wp:docPr id="20" name="תמונה 4" descr="http://images1.calcalist.co.il/PicServer2/20122005/109486/shutterstock_4553121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1.calcalist.co.il/PicServer2/20122005/109486/shutterstock_45531211_l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624" cy="158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sz w:val="28"/>
          <w:szCs w:val="28"/>
          <w:rtl/>
        </w:rPr>
        <w:t>32</w:t>
      </w:r>
    </w:p>
    <w:p w:rsidR="003E0576" w:rsidRDefault="00AC3C57" w:rsidP="007C3C5B">
      <w:pPr>
        <w:rPr>
          <w:rFonts w:cs="David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>
            <wp:extent cx="2032785" cy="1400671"/>
            <wp:effectExtent l="19050" t="0" r="5565" b="0"/>
            <wp:docPr id="30" name="תמונה 10" descr="http://i2.wp.com/humus101.com/wp-content/uploads/2014/06/exh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2.wp.com/humus101.com/wp-content/uploads/2014/06/exhu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851" cy="140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sz w:val="28"/>
          <w:szCs w:val="28"/>
          <w:rtl/>
        </w:rPr>
        <w:t>40</w:t>
      </w:r>
    </w:p>
    <w:p w:rsidR="0075723F" w:rsidRDefault="0075723F" w:rsidP="007C3C5B">
      <w:pPr>
        <w:rPr>
          <w:rFonts w:cs="David"/>
          <w:sz w:val="28"/>
          <w:szCs w:val="28"/>
          <w:rtl/>
        </w:rPr>
      </w:pPr>
      <w:r w:rsidRPr="0075723F">
        <w:rPr>
          <w:rFonts w:cs="David"/>
          <w:noProof/>
          <w:sz w:val="28"/>
          <w:szCs w:val="28"/>
          <w:rtl/>
        </w:rPr>
        <w:drawing>
          <wp:inline distT="0" distB="0" distL="0" distR="0">
            <wp:extent cx="1872766" cy="1416484"/>
            <wp:effectExtent l="19050" t="0" r="0" b="0"/>
            <wp:docPr id="2" name="תמונה 7" descr="http://img.mako.co.il/2008/02/08/01/yalda-avatich---jupiter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.mako.co.il/2008/02/08/01/yalda-avatich---jupiter_c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512" cy="141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sz w:val="28"/>
          <w:szCs w:val="28"/>
          <w:rtl/>
        </w:rPr>
        <w:t>42</w:t>
      </w:r>
    </w:p>
    <w:p w:rsidR="007C3C5B" w:rsidRDefault="007C3C5B">
      <w:pPr>
        <w:rPr>
          <w:rFonts w:cs="David"/>
          <w:sz w:val="28"/>
          <w:szCs w:val="28"/>
          <w:rtl/>
        </w:rPr>
      </w:pPr>
      <w:r w:rsidRPr="007C3C5B">
        <w:rPr>
          <w:rFonts w:cs="David"/>
          <w:noProof/>
          <w:sz w:val="28"/>
          <w:szCs w:val="28"/>
          <w:rtl/>
        </w:rPr>
        <w:drawing>
          <wp:inline distT="0" distB="0" distL="0" distR="0">
            <wp:extent cx="2060947" cy="1378596"/>
            <wp:effectExtent l="19050" t="0" r="0" b="0"/>
            <wp:docPr id="97" name="irc_mi" descr="http://www.tipa.co.il/images/contentImages/images/food/b3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ipa.co.il/images/contentImages/images/food/b3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78" cy="137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sz w:val="28"/>
          <w:szCs w:val="28"/>
          <w:rtl/>
        </w:rPr>
        <w:t>43</w:t>
      </w:r>
    </w:p>
    <w:p w:rsidR="00C65043" w:rsidRPr="000E5715" w:rsidRDefault="0092554B">
      <w:pPr>
        <w:rPr>
          <w:rFonts w:cs="David"/>
          <w:sz w:val="28"/>
          <w:szCs w:val="28"/>
          <w:rtl/>
        </w:rPr>
      </w:pPr>
      <w:r w:rsidRPr="0092554B">
        <w:rPr>
          <w:rFonts w:cs="David"/>
          <w:noProof/>
          <w:sz w:val="28"/>
          <w:szCs w:val="28"/>
          <w:rtl/>
        </w:rPr>
        <w:drawing>
          <wp:inline distT="0" distB="0" distL="0" distR="0">
            <wp:extent cx="2133731" cy="1067680"/>
            <wp:effectExtent l="19050" t="0" r="0" b="0"/>
            <wp:docPr id="16" name="irc_mi" descr="http://www.greentec.co.il/image/users/65561/ftp/my_files/nda.jpg?id=3471519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entec.co.il/image/users/65561/ftp/my_files/nda.jpg?id=3471519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201" cy="107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David" w:hint="cs"/>
          <w:sz w:val="28"/>
          <w:szCs w:val="28"/>
          <w:rtl/>
        </w:rPr>
        <w:t>47</w:t>
      </w:r>
    </w:p>
    <w:sectPr w:rsidR="00C65043" w:rsidRPr="000E5715" w:rsidSect="00307B4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E62"/>
    <w:rsid w:val="00033068"/>
    <w:rsid w:val="00060DD6"/>
    <w:rsid w:val="00074645"/>
    <w:rsid w:val="00076AA9"/>
    <w:rsid w:val="000C694B"/>
    <w:rsid w:val="000E5715"/>
    <w:rsid w:val="00133729"/>
    <w:rsid w:val="001625DA"/>
    <w:rsid w:val="001C273A"/>
    <w:rsid w:val="0022489B"/>
    <w:rsid w:val="0022701A"/>
    <w:rsid w:val="0028346B"/>
    <w:rsid w:val="002C5528"/>
    <w:rsid w:val="00307B49"/>
    <w:rsid w:val="00353444"/>
    <w:rsid w:val="003E0576"/>
    <w:rsid w:val="00422C19"/>
    <w:rsid w:val="004247AC"/>
    <w:rsid w:val="004C6F19"/>
    <w:rsid w:val="00512447"/>
    <w:rsid w:val="00563211"/>
    <w:rsid w:val="006B256E"/>
    <w:rsid w:val="006E0CA4"/>
    <w:rsid w:val="006E1568"/>
    <w:rsid w:val="006E5149"/>
    <w:rsid w:val="007066F7"/>
    <w:rsid w:val="00740B93"/>
    <w:rsid w:val="0075723F"/>
    <w:rsid w:val="0077499B"/>
    <w:rsid w:val="00792D4A"/>
    <w:rsid w:val="007C3C5B"/>
    <w:rsid w:val="007C47CC"/>
    <w:rsid w:val="007D148E"/>
    <w:rsid w:val="00840CD5"/>
    <w:rsid w:val="00860221"/>
    <w:rsid w:val="00881050"/>
    <w:rsid w:val="00882920"/>
    <w:rsid w:val="00896561"/>
    <w:rsid w:val="008B6F3E"/>
    <w:rsid w:val="008C1666"/>
    <w:rsid w:val="008C39CF"/>
    <w:rsid w:val="008F54C2"/>
    <w:rsid w:val="00922E62"/>
    <w:rsid w:val="0092554B"/>
    <w:rsid w:val="009D1A0E"/>
    <w:rsid w:val="00A4428D"/>
    <w:rsid w:val="00A536A1"/>
    <w:rsid w:val="00AB3994"/>
    <w:rsid w:val="00AC3C57"/>
    <w:rsid w:val="00B930F0"/>
    <w:rsid w:val="00C65043"/>
    <w:rsid w:val="00C714A4"/>
    <w:rsid w:val="00C7151D"/>
    <w:rsid w:val="00CB29B8"/>
    <w:rsid w:val="00DE5A9E"/>
    <w:rsid w:val="00E214CB"/>
    <w:rsid w:val="00E72B94"/>
    <w:rsid w:val="00F1495D"/>
    <w:rsid w:val="00F64FE2"/>
    <w:rsid w:val="00FF1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סגנון1"/>
    <w:basedOn w:val="a1"/>
    <w:uiPriority w:val="99"/>
    <w:qFormat/>
    <w:rsid w:val="009D1A0E"/>
    <w:pPr>
      <w:spacing w:after="0" w:line="240" w:lineRule="auto"/>
    </w:pPr>
    <w:rPr>
      <w:rFonts w:cs="David"/>
      <w:szCs w:val="24"/>
    </w:rPr>
    <w:tblPr/>
  </w:style>
  <w:style w:type="paragraph" w:styleId="a3">
    <w:name w:val="Balloon Text"/>
    <w:basedOn w:val="a"/>
    <w:link w:val="a4"/>
    <w:uiPriority w:val="99"/>
    <w:semiHidden/>
    <w:unhideWhenUsed/>
    <w:rsid w:val="00922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922E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סגנון1"/>
    <w:basedOn w:val="a1"/>
    <w:uiPriority w:val="99"/>
    <w:qFormat/>
    <w:rsid w:val="009D1A0E"/>
    <w:pPr>
      <w:spacing w:after="0" w:line="240" w:lineRule="auto"/>
    </w:pPr>
    <w:rPr>
      <w:rFonts w:cs="David"/>
      <w:szCs w:val="24"/>
    </w:rPr>
    <w:tblPr/>
  </w:style>
  <w:style w:type="paragraph" w:styleId="a3">
    <w:name w:val="Balloon Text"/>
    <w:basedOn w:val="a"/>
    <w:link w:val="a4"/>
    <w:uiPriority w:val="99"/>
    <w:semiHidden/>
    <w:unhideWhenUsed/>
    <w:rsid w:val="00922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922E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hyperlink" Target="http://www.agogo.co.il/foodb/" TargetMode="External"/><Relationship Id="rId26" Type="http://schemas.openxmlformats.org/officeDocument/2006/relationships/hyperlink" Target="http://www.google.co.il/url?sa=i&amp;rct=j&amp;q=&amp;esrc=s&amp;source=images&amp;cd=&amp;cad=rja&amp;uact=8&amp;ved=0CAcQjRw&amp;url=http://www.sababakids.co.il/sqsvpvn-hrkbh-cbevni-lildim-dgm-4683.html&amp;ei=G-OCVYKhMMGksgGl8pngAw&amp;bvm=bv.96041959,d.bGg&amp;psig=AFQjCNGDnyz9Oxzka3esjnmbx5HxLXWxXQ&amp;ust=1434726604911551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7" Type="http://schemas.openxmlformats.org/officeDocument/2006/relationships/image" Target="media/image3.jpeg"/><Relationship Id="rId12" Type="http://schemas.openxmlformats.org/officeDocument/2006/relationships/hyperlink" Target="http://www.google.co.il/url?sa=i&amp;rct=j&amp;q=&amp;esrc=s&amp;source=images&amp;cd=&amp;cad=rja&amp;uact=8&amp;ved=0CAcQjRw&amp;url=http://healthy.walla.co.il/item/2787286&amp;ei=qylrVfiMNomXsgG7q4CYCg&amp;bvm=bv.94455598,d.bGg&amp;psig=AFQjCNH0BUiVB7PXDVn_0cU8WfvJYUBtsQ&amp;ust=1433172610300459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2.jpeg"/><Relationship Id="rId38" Type="http://schemas.openxmlformats.org/officeDocument/2006/relationships/image" Target="media/image25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yperlink" Target="http://www.google.co.il/url?sa=i&amp;rct=j&amp;q=&amp;esrc=s&amp;source=images&amp;cd=&amp;cad=rja&amp;uact=8&amp;ved=0CAcQjRxqFQoTCP2M4o-8hcYCFcHeLAodfXgA0w&amp;url=http://www.hdhintergrundbilder.com/2014/11/hd-blumen-hintergrundbilder.html&amp;ei=fFt4Vf3eHsG9swH98IGYDQ&amp;bvm=bv.95039771,d.bGg&amp;psig=AFQjCNHCF-OVtVhkryLLR_1qHA7H5RAqZA&amp;ust=1434037403937466" TargetMode="External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32" Type="http://schemas.openxmlformats.org/officeDocument/2006/relationships/image" Target="media/image21.jpeg"/><Relationship Id="rId37" Type="http://schemas.openxmlformats.org/officeDocument/2006/relationships/hyperlink" Target="http://www.greentec.co.il/65561/%D7%9E%D7%92%D7%A9-%D7%97%D7%9C%D7%95%D7%AA-%D7%94%D7%A4%D7%9C%D7%90-1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www.google.co.il/url?sa=i&amp;rct=j&amp;q=&amp;esrc=s&amp;source=images&amp;cd=&amp;cad=rja&amp;uact=8&amp;ved=0CAcQjRw&amp;url=http://www.hayadan.org.il/meditranian-mystery-2609135&amp;ei=Vj13VZ6cNcK9swHn0YGIDg&amp;psig=AFQjCNGPvRLVF2SeZAhSmXkXil-p701wzA&amp;ust=1433964227594156" TargetMode="External"/><Relationship Id="rId23" Type="http://schemas.openxmlformats.org/officeDocument/2006/relationships/image" Target="media/image15.jpeg"/><Relationship Id="rId28" Type="http://schemas.openxmlformats.org/officeDocument/2006/relationships/hyperlink" Target="http://www.google.co.il/url?sa=i&amp;rct=j&amp;q=&amp;esrc=s&amp;source=images&amp;cd=&amp;cad=rja&amp;uact=8&amp;ved=0CAcQjRw&amp;url=http://www.lunch-time.co.il/kids-lunch/&amp;ei=Wz53Vay8L8izswGi34DgCw&amp;psig=AFQjCNEdd6gl_btEhjkj4mEPVPcLdbwzKg&amp;ust=1433964355267173" TargetMode="External"/><Relationship Id="rId36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hyperlink" Target="http://www.google.co.il/url?sa=i&amp;rct=j&amp;q=&amp;esrc=s&amp;source=images&amp;cd=&amp;cad=rja&amp;uact=8&amp;ved=0CAcQjRw&amp;url=http://mame.kikar.co.il/100361.html&amp;ei=WzOcVZznF4jp-AGF0LBg&amp;bvm=bv.96952980,d.cWw&amp;psig=AFQjCNHyD9ZD8hpKNRhfSkTNaR0qqkHOWg&amp;ust=1436386508830500" TargetMode="External"/><Relationship Id="rId35" Type="http://schemas.openxmlformats.org/officeDocument/2006/relationships/hyperlink" Target="http://www.google.co.il/url?sa=i&amp;rct=j&amp;q=&amp;esrc=s&amp;source=images&amp;cd=&amp;cad=rja&amp;uact=8&amp;ved=0CAcQjRw&amp;url=http://www.tipa.co.il/%D7%9E%D7%AA%D7%9B%D7%95%D7%A0%D7%99_%D7%99%D7%9C%D7%93%D7%99%D7%9D?status=1&amp;page=2&amp;morepages=1&amp;ei=yjR3VfDqCoSQsAHgt4CYAg&amp;bvm=bv.95039771,d.bGg&amp;psig=AFQjCNEK1_hkm_Km3sH3hstQeGl0J2xqxg&amp;ust=1433961949568367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504;&#1497;&#1505;&#1497;&#1501;\Desktop\&#1491;&#1508;&#1497;&#1501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דפים</Template>
  <TotalTime>1</TotalTime>
  <Pages>6</Pages>
  <Words>19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ניסים</dc:creator>
  <cp:lastModifiedBy>user</cp:lastModifiedBy>
  <cp:revision>2</cp:revision>
  <dcterms:created xsi:type="dcterms:W3CDTF">2018-10-09T14:23:00Z</dcterms:created>
  <dcterms:modified xsi:type="dcterms:W3CDTF">2018-10-09T14:23:00Z</dcterms:modified>
</cp:coreProperties>
</file>